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667"/>
        <w:gridCol w:w="3843"/>
        <w:gridCol w:w="720"/>
        <w:gridCol w:w="720"/>
        <w:gridCol w:w="3851"/>
      </w:tblGrid>
      <w:tr w:rsidR="00013D7C" w14:paraId="62FA9FCE" w14:textId="77777777" w:rsidTr="007F2BEB">
        <w:trPr>
          <w:trHeight w:hRule="exact" w:val="10800"/>
          <w:jc w:val="center"/>
        </w:trPr>
        <w:tc>
          <w:tcPr>
            <w:tcW w:w="3840" w:type="dxa"/>
          </w:tcPr>
          <w:sdt>
            <w:sdtPr>
              <w:alias w:val="Click icon at right to replace picture"/>
              <w:tag w:val="Click icon at right to replace picture"/>
              <w:id w:val="321324275"/>
              <w:picture/>
            </w:sdtPr>
            <w:sdtEndPr/>
            <w:sdtContent>
              <w:p w14:paraId="5914E2D4" w14:textId="77777777" w:rsidR="00013D7C" w:rsidRDefault="00BE0542">
                <w:r>
                  <w:rPr>
                    <w:noProof/>
                    <w:lang w:eastAsia="en-US"/>
                  </w:rPr>
                  <w:drawing>
                    <wp:inline distT="0" distB="0" distL="0" distR="0" wp14:anchorId="744370FA" wp14:editId="73DCD792">
                      <wp:extent cx="2431415" cy="2468880"/>
                      <wp:effectExtent l="0" t="0" r="6985" b="7620"/>
                      <wp:docPr id="9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944" cy="24704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114EB5F0" w14:textId="1E478DFD" w:rsidR="00013D7C" w:rsidRDefault="005F063B">
            <w:pPr>
              <w:pStyle w:val="Caption"/>
            </w:pPr>
            <w:r>
              <w:t xml:space="preserve">Bay View Gallery </w:t>
            </w:r>
            <w:r w:rsidR="00204B70">
              <w:t>Night</w:t>
            </w:r>
          </w:p>
          <w:p w14:paraId="13A66047" w14:textId="77777777" w:rsidR="00013D7C" w:rsidRPr="004E02CB" w:rsidRDefault="007F2BEB" w:rsidP="007F2BEB">
            <w:pPr>
              <w:pStyle w:val="Heading2"/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</w:pPr>
            <w:r w:rsidRPr="004E02CB"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  <w:t xml:space="preserve">Thanks to our wonderful </w:t>
            </w:r>
            <w:r w:rsidR="00BD0715" w:rsidRPr="004E02CB"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  <w:t xml:space="preserve">members, </w:t>
            </w:r>
            <w:r w:rsidRPr="004E02CB"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  <w:t>friends</w:t>
            </w:r>
            <w:r w:rsidR="00BD0715" w:rsidRPr="004E02CB"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  <w:t xml:space="preserve"> and community</w:t>
            </w:r>
            <w:r w:rsidRPr="004E02CB"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  <w:t xml:space="preserve"> we </w:t>
            </w:r>
            <w:r w:rsidR="00BD0715" w:rsidRPr="004E02CB">
              <w:rPr>
                <w:rStyle w:val="Heading2Char"/>
                <w:rFonts w:asciiTheme="minorHAnsi" w:hAnsiTheme="minorHAnsi"/>
                <w:b/>
                <w:sz w:val="22"/>
                <w:szCs w:val="22"/>
              </w:rPr>
              <w:t>have:</w:t>
            </w:r>
          </w:p>
          <w:p w14:paraId="70C83E16" w14:textId="77777777" w:rsidR="00BD0715" w:rsidRDefault="00BD0715" w:rsidP="00BD0715">
            <w:r>
              <w:t>Paid the mortgage and continue restoration of the historic Beulah Brinton House.</w:t>
            </w:r>
          </w:p>
          <w:p w14:paraId="4D02B7F8" w14:textId="77777777" w:rsidR="00BD0715" w:rsidRDefault="00BD0715" w:rsidP="00BD0715">
            <w:r>
              <w:t>Increased membership and involvement in programs for our community.</w:t>
            </w:r>
          </w:p>
          <w:p w14:paraId="7C58872C" w14:textId="77777777" w:rsidR="00BD0715" w:rsidRDefault="00BD0715" w:rsidP="00BD0715">
            <w:r>
              <w:t>Implemented projects for local schools to study history of the area with members.</w:t>
            </w:r>
          </w:p>
          <w:p w14:paraId="6B469A45" w14:textId="77777777" w:rsidR="00BD0715" w:rsidRDefault="00BD0715" w:rsidP="00BD0715">
            <w:r>
              <w:t xml:space="preserve">Hosted art, music, </w:t>
            </w:r>
            <w:r w:rsidR="004E02CB">
              <w:t xml:space="preserve">and </w:t>
            </w:r>
            <w:r>
              <w:t>educat</w:t>
            </w:r>
            <w:r w:rsidR="004E02CB">
              <w:t>ional</w:t>
            </w:r>
            <w:r>
              <w:t xml:space="preserve"> events.</w:t>
            </w:r>
          </w:p>
          <w:p w14:paraId="0E992981" w14:textId="77777777" w:rsidR="00BD0715" w:rsidRDefault="00BD0715" w:rsidP="00BD0715">
            <w:r>
              <w:t>Provided historic tours and landmark dedications.</w:t>
            </w:r>
          </w:p>
          <w:p w14:paraId="24D9E4A6" w14:textId="77777777" w:rsidR="00BD0715" w:rsidRDefault="00BD0715" w:rsidP="00BD0715">
            <w:r>
              <w:t>Published</w:t>
            </w:r>
            <w:r w:rsidR="004E02CB">
              <w:t xml:space="preserve"> HISTORIAN newsletter, with events and historical stories.</w:t>
            </w:r>
          </w:p>
          <w:p w14:paraId="56258347" w14:textId="6A206D09" w:rsidR="00BD0715" w:rsidRPr="00BD0715" w:rsidRDefault="00BD0715" w:rsidP="00BD0715">
            <w:r>
              <w:t>Collaborated with many c</w:t>
            </w:r>
            <w:r w:rsidR="002422E0">
              <w:t xml:space="preserve">ommunity organizations to have </w:t>
            </w:r>
            <w:r>
              <w:t>a sense of belonging to Bay View.</w:t>
            </w:r>
          </w:p>
        </w:tc>
        <w:tc>
          <w:tcPr>
            <w:tcW w:w="713" w:type="dxa"/>
          </w:tcPr>
          <w:p w14:paraId="782A25DD" w14:textId="77777777" w:rsidR="00013D7C" w:rsidRDefault="00013D7C"/>
        </w:tc>
        <w:tc>
          <w:tcPr>
            <w:tcW w:w="667" w:type="dxa"/>
          </w:tcPr>
          <w:p w14:paraId="03FB7EC8" w14:textId="77777777" w:rsidR="00013D7C" w:rsidRDefault="00013D7C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013D7C" w14:paraId="2FB2E3F5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623B7CEB" w14:textId="77777777" w:rsidR="00013D7C" w:rsidRDefault="00900055">
                  <w:pPr>
                    <w:pStyle w:val="Heading1"/>
                  </w:pPr>
                  <w:r>
                    <w:t>Celebrating our 35</w:t>
                  </w:r>
                  <w:r w:rsidRPr="00900055">
                    <w:rPr>
                      <w:vertAlign w:val="superscript"/>
                    </w:rPr>
                    <w:t>th</w:t>
                  </w:r>
                  <w:r>
                    <w:t xml:space="preserve"> Anniversary</w:t>
                  </w:r>
                </w:p>
                <w:p w14:paraId="1F344167" w14:textId="77777777" w:rsidR="00013D7C" w:rsidRPr="004E02CB" w:rsidRDefault="00BE0542">
                  <w:pPr>
                    <w:pStyle w:val="Heading2"/>
                    <w:rPr>
                      <w:rFonts w:asciiTheme="minorHAnsi" w:hAnsiTheme="minorHAnsi"/>
                    </w:rPr>
                  </w:pPr>
                  <w:r w:rsidRPr="004E02CB">
                    <w:rPr>
                      <w:rFonts w:asciiTheme="minorHAnsi" w:hAnsiTheme="minorHAnsi"/>
                    </w:rPr>
                    <w:t>About Us</w:t>
                  </w:r>
                </w:p>
                <w:p w14:paraId="32BDD3D3" w14:textId="77777777" w:rsidR="007F2BEB" w:rsidRPr="002422E0" w:rsidRDefault="00900055">
                  <w:pPr>
                    <w:rPr>
                      <w:b/>
                      <w:sz w:val="22"/>
                      <w:szCs w:val="22"/>
                    </w:rPr>
                  </w:pPr>
                  <w:r>
                    <w:t>Bay View Historical Society was formed</w:t>
                  </w:r>
                  <w:r w:rsidR="00101167">
                    <w:t xml:space="preserve"> after the centennial celebration of Bay View by</w:t>
                  </w:r>
                  <w:r>
                    <w:t xml:space="preserve"> </w:t>
                  </w:r>
                  <w:r w:rsidR="00101167">
                    <w:t>neighbors</w:t>
                  </w:r>
                  <w:r>
                    <w:t xml:space="preserve"> Paul Kohlbeck and Audrey Quincey</w:t>
                  </w:r>
                  <w:r w:rsidR="00101167">
                    <w:t xml:space="preserve"> in 1979. Many events initiated the society’</w:t>
                  </w:r>
                  <w:r w:rsidR="007F2BEB">
                    <w:t xml:space="preserve">s mission to </w:t>
                  </w:r>
                  <w:r w:rsidR="007F2BEB" w:rsidRPr="002422E0">
                    <w:rPr>
                      <w:b/>
                      <w:sz w:val="22"/>
                      <w:szCs w:val="22"/>
                    </w:rPr>
                    <w:t>ENCOURAGE A SEN</w:t>
                  </w:r>
                  <w:r w:rsidR="00101167" w:rsidRPr="002422E0">
                    <w:rPr>
                      <w:b/>
                      <w:sz w:val="22"/>
                      <w:szCs w:val="22"/>
                    </w:rPr>
                    <w:t>S</w:t>
                  </w:r>
                  <w:r w:rsidR="007F2BEB" w:rsidRPr="002422E0">
                    <w:rPr>
                      <w:b/>
                      <w:sz w:val="22"/>
                      <w:szCs w:val="22"/>
                    </w:rPr>
                    <w:t>E</w:t>
                  </w:r>
                  <w:r w:rsidR="00101167" w:rsidRPr="002422E0">
                    <w:rPr>
                      <w:b/>
                      <w:sz w:val="22"/>
                      <w:szCs w:val="22"/>
                    </w:rPr>
                    <w:t xml:space="preserve"> OF COMMUNITY BY PRESERVING, CELEBRATING, AND SHARING BAY VIEW’S RICH HERITAGE.</w:t>
                  </w:r>
                  <w:r w:rsidR="007F2BEB" w:rsidRPr="002422E0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="00101167" w:rsidRPr="002422E0">
                    <w:rPr>
                      <w:b/>
                      <w:sz w:val="22"/>
                      <w:szCs w:val="22"/>
                    </w:rPr>
                    <w:t xml:space="preserve"> </w:t>
                  </w:r>
                </w:p>
                <w:p w14:paraId="37742377" w14:textId="75B2ADF4" w:rsidR="00013D7C" w:rsidRDefault="00101167">
                  <w:r>
                    <w:t xml:space="preserve">John Gurda wrote </w:t>
                  </w:r>
                  <w:r w:rsidRPr="007F2BEB">
                    <w:rPr>
                      <w:b/>
                    </w:rPr>
                    <w:t>Bay View,</w:t>
                  </w:r>
                  <w:r w:rsidR="007F2BEB">
                    <w:rPr>
                      <w:b/>
                    </w:rPr>
                    <w:t xml:space="preserve"> </w:t>
                  </w:r>
                  <w:r w:rsidRPr="007F2BEB">
                    <w:rPr>
                      <w:b/>
                    </w:rPr>
                    <w:t xml:space="preserve">WI </w:t>
                  </w:r>
                  <w:r>
                    <w:t>about “</w:t>
                  </w:r>
                  <w:r w:rsidR="007F2BEB">
                    <w:t>a city within</w:t>
                  </w:r>
                  <w:r>
                    <w:t xml:space="preserve"> a city </w:t>
                  </w:r>
                  <w:r w:rsidR="007F2BEB">
                    <w:t>that has</w:t>
                  </w:r>
                  <w:r w:rsidR="005A22CA">
                    <w:t xml:space="preserve"> a</w:t>
                  </w:r>
                  <w:r w:rsidR="007F2BEB">
                    <w:t xml:space="preserve"> strong community identity. There is a small town  feeling here”.</w:t>
                  </w:r>
                </w:p>
                <w:p w14:paraId="7D814F96" w14:textId="77777777" w:rsidR="00013D7C" w:rsidRPr="004E02CB" w:rsidRDefault="00BE0542" w:rsidP="007F2BEB">
                  <w:pPr>
                    <w:pStyle w:val="Heading2"/>
                    <w:rPr>
                      <w:rFonts w:asciiTheme="minorHAnsi" w:hAnsiTheme="minorHAnsi"/>
                    </w:rPr>
                  </w:pPr>
                  <w:r w:rsidRPr="004E02CB">
                    <w:rPr>
                      <w:rFonts w:asciiTheme="minorHAnsi" w:hAnsiTheme="minorHAnsi"/>
                    </w:rPr>
                    <w:t>Contact Us</w:t>
                  </w:r>
                  <w:r w:rsidR="007F2BEB" w:rsidRPr="004E02CB">
                    <w:rPr>
                      <w:rFonts w:asciiTheme="minorHAnsi" w:hAnsiTheme="minorHAnsi"/>
                    </w:rPr>
                    <w:br/>
                  </w:r>
                  <w:r w:rsidR="007F2BEB" w:rsidRPr="004E02CB">
                    <w:rPr>
                      <w:rFonts w:asciiTheme="minorHAnsi" w:hAnsiTheme="minorHAnsi"/>
                      <w:sz w:val="22"/>
                      <w:szCs w:val="22"/>
                    </w:rPr>
                    <w:t>Email: bayviewhistoricalsociety@gmail.com</w:t>
                  </w:r>
                  <w:r w:rsidRPr="004E02CB">
                    <w:rPr>
                      <w:rFonts w:asciiTheme="minorHAnsi" w:hAnsiTheme="minorHAnsi"/>
                      <w:sz w:val="22"/>
                      <w:szCs w:val="22"/>
                    </w:rPr>
                    <w:br/>
                    <w:t xml:space="preserve">Web: </w:t>
                  </w:r>
                  <w:hyperlink r:id="rId7" w:history="1">
                    <w:r w:rsidR="007F2BEB" w:rsidRPr="004E02CB">
                      <w:rPr>
                        <w:rStyle w:val="Hyperlink"/>
                        <w:rFonts w:asciiTheme="minorHAnsi" w:hAnsiTheme="minorHAnsi"/>
                        <w:sz w:val="22"/>
                        <w:szCs w:val="22"/>
                      </w:rPr>
                      <w:t>www.bayviewhistoricalsociety.org</w:t>
                    </w:r>
                  </w:hyperlink>
                </w:p>
                <w:p w14:paraId="64D73902" w14:textId="77777777" w:rsidR="007F2BEB" w:rsidRPr="004E02CB" w:rsidRDefault="007F2BEB" w:rsidP="007F2BEB">
                  <w:pPr>
                    <w:rPr>
                      <w:rFonts w:asciiTheme="majorHAnsi" w:hAnsiTheme="majorHAnsi"/>
                      <w:b/>
                      <w:sz w:val="22"/>
                      <w:szCs w:val="22"/>
                    </w:rPr>
                  </w:pPr>
                  <w:r w:rsidRPr="004E02CB">
                    <w:rPr>
                      <w:b/>
                      <w:sz w:val="22"/>
                      <w:szCs w:val="22"/>
                    </w:rPr>
                    <w:t>Facebook: Bay View Historical Society</w:t>
                  </w:r>
                </w:p>
              </w:tc>
            </w:tr>
            <w:tr w:rsidR="00013D7C" w14:paraId="38E744A6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1325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4"/>
                    <w:gridCol w:w="2354"/>
                    <w:gridCol w:w="2354"/>
                    <w:gridCol w:w="2354"/>
                    <w:gridCol w:w="2349"/>
                  </w:tblGrid>
                  <w:tr w:rsidR="004E02CB" w14:paraId="21FC524E" w14:textId="77777777" w:rsidTr="004E02CB">
                    <w:sdt>
                      <w:sdt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460" w:type="pct"/>
                            <w:vAlign w:val="center"/>
                          </w:tcPr>
                          <w:p w14:paraId="7CE00CDC" w14:textId="77777777" w:rsidR="004E02CB" w:rsidRDefault="004E02CB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2BB3316" wp14:editId="12A3CB68">
                                  <wp:extent cx="830580" cy="883920"/>
                                  <wp:effectExtent l="0" t="0" r="7620" b="0"/>
                                  <wp:docPr id="13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883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102" w:type="pct"/>
                      </w:tcPr>
                      <w:p w14:paraId="3A5A527A" w14:textId="77777777" w:rsidR="004E02CB" w:rsidRDefault="004E02CB"/>
                    </w:tc>
                    <w:tc>
                      <w:tcPr>
                        <w:tcW w:w="888" w:type="pct"/>
                      </w:tcPr>
                      <w:p w14:paraId="361AE438" w14:textId="77777777" w:rsidR="004E02CB" w:rsidRDefault="004E02CB">
                        <w:pPr>
                          <w:pStyle w:val="Company"/>
                        </w:pPr>
                        <w:r>
                          <w:t>Bay view historical society</w:t>
                        </w:r>
                      </w:p>
                      <w:p w14:paraId="40B20046" w14:textId="77777777" w:rsidR="004E02CB" w:rsidRDefault="004E02CB">
                        <w:pPr>
                          <w:pStyle w:val="Company"/>
                        </w:pPr>
                        <w:r>
                          <w:t>2590 S. Superior st</w:t>
                        </w:r>
                      </w:p>
                      <w:p w14:paraId="07C165A9" w14:textId="77777777" w:rsidR="004E02CB" w:rsidRDefault="004E02CB">
                        <w:pPr>
                          <w:pStyle w:val="Company"/>
                        </w:pPr>
                        <w:r>
                          <w:t>Bay view, wi 53207</w:t>
                        </w:r>
                      </w:p>
                    </w:tc>
                    <w:tc>
                      <w:tcPr>
                        <w:tcW w:w="888" w:type="pct"/>
                      </w:tcPr>
                      <w:p w14:paraId="2165AAE9" w14:textId="77777777" w:rsidR="004E02CB" w:rsidRDefault="004E02CB">
                        <w:pPr>
                          <w:pStyle w:val="Company"/>
                        </w:pPr>
                      </w:p>
                    </w:tc>
                    <w:tc>
                      <w:tcPr>
                        <w:tcW w:w="888" w:type="pct"/>
                      </w:tcPr>
                      <w:p w14:paraId="545A6E0E" w14:textId="77777777" w:rsidR="004E02CB" w:rsidRDefault="004E02CB">
                        <w:pPr>
                          <w:pStyle w:val="Company"/>
                        </w:pPr>
                      </w:p>
                    </w:tc>
                    <w:tc>
                      <w:tcPr>
                        <w:tcW w:w="888" w:type="pct"/>
                      </w:tcPr>
                      <w:p w14:paraId="2C3CFEE1" w14:textId="77777777" w:rsidR="004E02CB" w:rsidRDefault="004E02CB">
                        <w:pPr>
                          <w:pStyle w:val="Company"/>
                        </w:pPr>
                      </w:p>
                    </w:tc>
                    <w:tc>
                      <w:tcPr>
                        <w:tcW w:w="888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A15B13F630AD4ED7A09182743FA953CD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14:paraId="3B0AD7E1" w14:textId="77777777" w:rsidR="004E02CB" w:rsidRDefault="004E02CB">
                            <w:pPr>
                              <w:pStyle w:val="Company"/>
                            </w:pPr>
                            <w:r>
                              <w:t>Bay view historical society</w:t>
                            </w:r>
                          </w:p>
                        </w:sdtContent>
                      </w:sdt>
                      <w:p w14:paraId="2A0899EC" w14:textId="77777777" w:rsidR="004E02CB" w:rsidRDefault="004E02CB" w:rsidP="007F2BEB">
                        <w:pPr>
                          <w:pStyle w:val="Footer"/>
                        </w:pPr>
                        <w:r>
                          <w:t>2590 S. Superior Street</w:t>
                        </w:r>
                      </w:p>
                      <w:p w14:paraId="2705BBA4" w14:textId="77777777" w:rsidR="004E02CB" w:rsidRDefault="004E02CB" w:rsidP="007F2BEB">
                        <w:pPr>
                          <w:pStyle w:val="Footer"/>
                        </w:pPr>
                        <w:r>
                          <w:t>Bay View, WI 53207</w:t>
                        </w:r>
                      </w:p>
                    </w:tc>
                  </w:tr>
                </w:tbl>
                <w:p w14:paraId="67EE3800" w14:textId="77777777" w:rsidR="00013D7C" w:rsidRDefault="00013D7C"/>
              </w:tc>
            </w:tr>
          </w:tbl>
          <w:p w14:paraId="1B415652" w14:textId="77777777" w:rsidR="00013D7C" w:rsidRDefault="00013D7C"/>
        </w:tc>
        <w:tc>
          <w:tcPr>
            <w:tcW w:w="720" w:type="dxa"/>
          </w:tcPr>
          <w:p w14:paraId="34993C3D" w14:textId="77777777" w:rsidR="00013D7C" w:rsidRDefault="00013D7C"/>
        </w:tc>
        <w:tc>
          <w:tcPr>
            <w:tcW w:w="720" w:type="dxa"/>
          </w:tcPr>
          <w:p w14:paraId="75A8CFB1" w14:textId="77777777" w:rsidR="00013D7C" w:rsidRDefault="00013D7C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013D7C" w14:paraId="476496B7" w14:textId="77777777">
              <w:trPr>
                <w:trHeight w:hRule="exact" w:val="5760"/>
              </w:trPr>
              <w:sdt>
                <w:sdt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14:paraId="6834A9D7" w14:textId="77777777" w:rsidR="00013D7C" w:rsidRDefault="00BE054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878ADE4" wp14:editId="1A8DE9D5">
                            <wp:extent cx="2583180" cy="3185160"/>
                            <wp:effectExtent l="0" t="0" r="762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723" cy="3185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013D7C" w14:paraId="2CB3FC86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78F6BCC0" w14:textId="77777777" w:rsidR="00013D7C" w:rsidRDefault="00013D7C"/>
              </w:tc>
            </w:tr>
            <w:tr w:rsidR="00013D7C" w14:paraId="56DC5C98" w14:textId="77777777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08A437BDD56247CAB725DB1FAA3F190A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14:paraId="0FEB7461" w14:textId="77777777" w:rsidR="00013D7C" w:rsidRDefault="007F2BEB" w:rsidP="007F2BEB">
                      <w:pPr>
                        <w:pStyle w:val="Title"/>
                      </w:pPr>
                      <w:r>
                        <w:t>Bay view historical society</w:t>
                      </w:r>
                    </w:p>
                  </w:tc>
                </w:sdtContent>
              </w:sdt>
            </w:tr>
            <w:tr w:rsidR="00013D7C" w14:paraId="46ABD792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14:paraId="5ED90544" w14:textId="284421F7" w:rsidR="00013D7C" w:rsidRDefault="00BE0542" w:rsidP="00BE0542">
                  <w:pPr>
                    <w:pStyle w:val="Subtitle"/>
                    <w:ind w:left="0"/>
                    <w:jc w:val="center"/>
                  </w:pPr>
                  <w:r>
                    <w:t xml:space="preserve"> Join us and celebrate 35 years                         </w:t>
                  </w:r>
                  <w:r w:rsidR="007F2BEB">
                    <w:t>August 28</w:t>
                  </w:r>
                  <w:r w:rsidR="007F2BEB" w:rsidRPr="007F2BEB">
                    <w:rPr>
                      <w:vertAlign w:val="superscript"/>
                    </w:rPr>
                    <w:t>th</w:t>
                  </w:r>
                  <w:r w:rsidR="007F2BEB">
                    <w:t xml:space="preserve"> and 29</w:t>
                  </w:r>
                  <w:r w:rsidR="007F2BEB" w:rsidRPr="007F2BEB">
                    <w:rPr>
                      <w:vertAlign w:val="superscript"/>
                    </w:rPr>
                    <w:t>th</w:t>
                  </w:r>
                  <w:r w:rsidR="007F2BEB">
                    <w:t xml:space="preserve">  2015</w:t>
                  </w:r>
                </w:p>
              </w:tc>
            </w:tr>
          </w:tbl>
          <w:p w14:paraId="4979DC06" w14:textId="77777777" w:rsidR="00013D7C" w:rsidRDefault="00013D7C"/>
        </w:tc>
        <w:bookmarkStart w:id="0" w:name="_GoBack"/>
        <w:bookmarkEnd w:id="0"/>
      </w:tr>
    </w:tbl>
    <w:p w14:paraId="43D18292" w14:textId="77777777" w:rsidR="00013D7C" w:rsidRDefault="00013D7C">
      <w:pPr>
        <w:pStyle w:val="NoSpacing"/>
      </w:pPr>
    </w:p>
    <w:tbl>
      <w:tblPr>
        <w:tblStyle w:val="TableLayout"/>
        <w:tblW w:w="1440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4421"/>
        <w:gridCol w:w="360"/>
        <w:gridCol w:w="360"/>
        <w:gridCol w:w="4581"/>
        <w:gridCol w:w="360"/>
        <w:gridCol w:w="360"/>
        <w:gridCol w:w="3958"/>
      </w:tblGrid>
      <w:tr w:rsidR="00013D7C" w14:paraId="39CA617C" w14:textId="77777777" w:rsidTr="00256DEA">
        <w:trPr>
          <w:trHeight w:hRule="exact" w:val="10800"/>
          <w:jc w:val="center"/>
        </w:trPr>
        <w:tc>
          <w:tcPr>
            <w:tcW w:w="4421" w:type="dxa"/>
          </w:tcPr>
          <w:sdt>
            <w:sdtPr>
              <w:id w:val="-1941750188"/>
              <w:picture/>
            </w:sdtPr>
            <w:sdtEndPr/>
            <w:sdtContent>
              <w:p w14:paraId="578AE19F" w14:textId="12C41026" w:rsidR="00013D7C" w:rsidRDefault="00BE0542">
                <w:r>
                  <w:rPr>
                    <w:noProof/>
                    <w:lang w:eastAsia="en-US"/>
                  </w:rPr>
                  <w:drawing>
                    <wp:inline distT="0" distB="0" distL="0" distR="0" wp14:anchorId="31DB4061" wp14:editId="47398737">
                      <wp:extent cx="2432050" cy="2979420"/>
                      <wp:effectExtent l="0" t="0" r="6350" b="0"/>
                      <wp:docPr id="11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2305" cy="29797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EE236A5" w14:textId="2203413C" w:rsidR="00204B70" w:rsidRDefault="00204B70" w:rsidP="00204B70">
            <w:pPr>
              <w:pStyle w:val="Heading1"/>
              <w:rPr>
                <w:rStyle w:val="Heading1Char"/>
                <w:rFonts w:asciiTheme="minorHAnsi" w:hAnsiTheme="minorHAnsi"/>
                <w:bCs/>
                <w:i/>
                <w:color w:val="000000" w:themeColor="text1"/>
                <w:sz w:val="16"/>
                <w:szCs w:val="16"/>
              </w:rPr>
            </w:pPr>
            <w:r w:rsidRPr="00204B70">
              <w:rPr>
                <w:rStyle w:val="Heading1Char"/>
                <w:rFonts w:asciiTheme="minorHAnsi" w:hAnsiTheme="minorHAnsi"/>
                <w:bCs/>
                <w:i/>
                <w:color w:val="000000" w:themeColor="text1"/>
                <w:sz w:val="16"/>
                <w:szCs w:val="16"/>
              </w:rPr>
              <w:t>David Drake – Holiday Gathering</w:t>
            </w:r>
          </w:p>
          <w:p w14:paraId="10AA6D35" w14:textId="21E0F4D3" w:rsidR="00256DEA" w:rsidRDefault="00256DEA" w:rsidP="00256DEA"/>
          <w:p w14:paraId="69B6B8EB" w14:textId="1BE9D3FB" w:rsidR="00256DEA" w:rsidRPr="00256DEA" w:rsidRDefault="00256DEA" w:rsidP="00256DEA">
            <w:pPr>
              <w:rPr>
                <w:b/>
              </w:rPr>
            </w:pPr>
            <w:r w:rsidRPr="00256DEA">
              <w:rPr>
                <w:b/>
              </w:rPr>
              <w:t>UPCOMING EVENTS:</w:t>
            </w:r>
          </w:p>
          <w:p w14:paraId="747606A4" w14:textId="48FDDAB9" w:rsidR="00256DEA" w:rsidRDefault="00256DEA" w:rsidP="00256DEA">
            <w:r w:rsidRPr="00256DEA">
              <w:rPr>
                <w:b/>
                <w:i/>
              </w:rPr>
              <w:t>Monthly Open House Tours</w:t>
            </w:r>
            <w:r>
              <w:t>: third Saturday every month at Beulah Brinton House</w:t>
            </w:r>
          </w:p>
          <w:p w14:paraId="317C152E" w14:textId="192F5C8A" w:rsidR="00256DEA" w:rsidRDefault="00256DEA" w:rsidP="00256DEA">
            <w:r w:rsidRPr="00256DEA">
              <w:rPr>
                <w:b/>
              </w:rPr>
              <w:t>Annual Meeting and Program</w:t>
            </w:r>
            <w:r>
              <w:t>: Monday,      Oct. 5</w:t>
            </w:r>
            <w:r w:rsidRPr="00256DEA">
              <w:rPr>
                <w:vertAlign w:val="superscript"/>
              </w:rPr>
              <w:t>th</w:t>
            </w:r>
            <w:r>
              <w:t xml:space="preserve"> at Beulah Brinton House </w:t>
            </w:r>
          </w:p>
          <w:p w14:paraId="0187F912" w14:textId="0D701C48" w:rsidR="00256DEA" w:rsidRDefault="00256DEA" w:rsidP="00256DEA">
            <w:r w:rsidRPr="00256DEA">
              <w:rPr>
                <w:b/>
                <w:i/>
              </w:rPr>
              <w:t>Beulah Brinton House concert</w:t>
            </w:r>
            <w:r>
              <w:t xml:space="preserve">: </w:t>
            </w:r>
            <w:r w:rsidR="00A953E9">
              <w:t xml:space="preserve">Sunday, </w:t>
            </w:r>
            <w:r>
              <w:t>Nov. 29</w:t>
            </w:r>
            <w:r w:rsidRPr="00256DEA">
              <w:rPr>
                <w:vertAlign w:val="superscript"/>
              </w:rPr>
              <w:t>th</w:t>
            </w:r>
            <w:r>
              <w:t xml:space="preserve">  Celebration of Larry Penn with Lil Rev and friends</w:t>
            </w:r>
          </w:p>
          <w:p w14:paraId="4393A8EB" w14:textId="03EF467F" w:rsidR="00256DEA" w:rsidRPr="00256DEA" w:rsidRDefault="00256DEA" w:rsidP="00256DEA">
            <w:pPr>
              <w:rPr>
                <w:vertAlign w:val="superscript"/>
              </w:rPr>
            </w:pPr>
            <w:r w:rsidRPr="00256DEA">
              <w:rPr>
                <w:b/>
                <w:i/>
              </w:rPr>
              <w:t>Holiday Gathering</w:t>
            </w:r>
            <w:r>
              <w:t>: Saturday, Dec. 12</w:t>
            </w:r>
            <w:r w:rsidRPr="00256DEA">
              <w:rPr>
                <w:vertAlign w:val="superscript"/>
              </w:rPr>
              <w:t>th</w:t>
            </w:r>
            <w:r>
              <w:t xml:space="preserve">  musi</w:t>
            </w:r>
            <w:r w:rsidR="00A953E9">
              <w:t>c,</w:t>
            </w:r>
            <w:r>
              <w:t xml:space="preserve"> social and historic for the holidays at Beulah Brinton House!</w:t>
            </w:r>
          </w:p>
          <w:p w14:paraId="78B64909" w14:textId="77777777" w:rsidR="00256DEA" w:rsidRPr="00256DEA" w:rsidRDefault="00256DEA" w:rsidP="00256DEA"/>
          <w:p w14:paraId="65990C94" w14:textId="77777777" w:rsidR="00013D7C" w:rsidRDefault="00013D7C" w:rsidP="00204B70"/>
          <w:p w14:paraId="7E748B8E" w14:textId="3B847284" w:rsidR="00204B70" w:rsidRPr="00204B70" w:rsidRDefault="00204B70" w:rsidP="00204B70"/>
        </w:tc>
        <w:tc>
          <w:tcPr>
            <w:tcW w:w="360" w:type="dxa"/>
          </w:tcPr>
          <w:p w14:paraId="581ABA59" w14:textId="77777777" w:rsidR="00013D7C" w:rsidRDefault="00013D7C"/>
        </w:tc>
        <w:tc>
          <w:tcPr>
            <w:tcW w:w="360" w:type="dxa"/>
          </w:tcPr>
          <w:p w14:paraId="146BDA9A" w14:textId="77777777" w:rsidR="00013D7C" w:rsidRDefault="00013D7C"/>
        </w:tc>
        <w:tc>
          <w:tcPr>
            <w:tcW w:w="4581" w:type="dxa"/>
          </w:tcPr>
          <w:p w14:paraId="154955C8" w14:textId="03A0D86A" w:rsidR="00013D7C" w:rsidRPr="0092437C" w:rsidRDefault="000C4EC0" w:rsidP="000D0B06">
            <w:pPr>
              <w:pStyle w:val="Heading2"/>
              <w:spacing w:before="200"/>
              <w:rPr>
                <w:rStyle w:val="Heading2Char"/>
                <w:rFonts w:asciiTheme="minorHAnsi" w:hAnsiTheme="minorHAnsi"/>
                <w:b/>
                <w:bCs/>
              </w:rPr>
            </w:pPr>
            <w:r w:rsidRPr="0092437C">
              <w:rPr>
                <w:rStyle w:val="Heading2Char"/>
                <w:rFonts w:asciiTheme="minorHAnsi" w:hAnsiTheme="minorHAnsi"/>
                <w:b/>
                <w:bCs/>
              </w:rPr>
              <w:t>August 28-29th</w:t>
            </w:r>
            <w:r w:rsidR="000D0B06" w:rsidRPr="0092437C">
              <w:rPr>
                <w:rStyle w:val="Heading2Char"/>
                <w:rFonts w:asciiTheme="minorHAnsi" w:hAnsiTheme="minorHAnsi"/>
                <w:b/>
                <w:bCs/>
              </w:rPr>
              <w:t xml:space="preserve"> CELEBRATION!</w:t>
            </w:r>
          </w:p>
          <w:p w14:paraId="5EEC57FB" w14:textId="679F5224" w:rsidR="000D0B06" w:rsidRPr="0092437C" w:rsidRDefault="000D0B06" w:rsidP="000D0B06">
            <w:r w:rsidRPr="0092437C">
              <w:t>We’re planning something for every age and interest.</w:t>
            </w:r>
          </w:p>
          <w:p w14:paraId="263202BA" w14:textId="64F2223C" w:rsidR="0092437C" w:rsidRPr="0092437C" w:rsidRDefault="0092437C" w:rsidP="000D0B06">
            <w:pPr>
              <w:rPr>
                <w:b/>
                <w:sz w:val="22"/>
                <w:szCs w:val="22"/>
              </w:rPr>
            </w:pPr>
            <w:r w:rsidRPr="0092437C">
              <w:rPr>
                <w:b/>
                <w:sz w:val="22"/>
                <w:szCs w:val="22"/>
              </w:rPr>
              <w:t>FRIDAY, Aug. 28</w:t>
            </w:r>
            <w:r w:rsidRPr="0092437C">
              <w:rPr>
                <w:b/>
                <w:sz w:val="22"/>
                <w:szCs w:val="22"/>
                <w:vertAlign w:val="superscript"/>
              </w:rPr>
              <w:t>th</w:t>
            </w:r>
            <w:r w:rsidRPr="0092437C">
              <w:rPr>
                <w:b/>
                <w:sz w:val="22"/>
                <w:szCs w:val="22"/>
              </w:rPr>
              <w:t xml:space="preserve"> 5 -10 pm</w:t>
            </w:r>
          </w:p>
          <w:p w14:paraId="38184319" w14:textId="6B900D2A" w:rsidR="0092437C" w:rsidRPr="000D0B06" w:rsidRDefault="0092437C" w:rsidP="000D0B06">
            <w:r w:rsidRPr="0092437C">
              <w:rPr>
                <w:b/>
                <w:sz w:val="22"/>
                <w:szCs w:val="22"/>
              </w:rPr>
              <w:t>HISTORIC PUB CRAWL-</w:t>
            </w:r>
            <w:r>
              <w:t xml:space="preserve"> many local pubs will have drink and food specials. A self-guided tour an</w:t>
            </w:r>
            <w:r w:rsidR="00BA734B">
              <w:t>d locations will be available on</w:t>
            </w:r>
            <w:r>
              <w:t xml:space="preserve"> our website, facebook and in print.</w:t>
            </w:r>
          </w:p>
          <w:p w14:paraId="64AEB6F8" w14:textId="73643F7B" w:rsidR="00204B70" w:rsidRPr="00746B0B" w:rsidRDefault="00EB24D3" w:rsidP="00746B0B">
            <w:pPr>
              <w:pStyle w:val="Quote"/>
            </w:pPr>
            <w:r>
              <w:rPr>
                <w:rStyle w:val="QuoteChar"/>
                <w:i/>
                <w:iCs/>
              </w:rPr>
              <w:t>JOIN US for</w:t>
            </w:r>
            <w:r w:rsidR="00204B70">
              <w:rPr>
                <w:rStyle w:val="QuoteChar"/>
                <w:i/>
                <w:iCs/>
              </w:rPr>
              <w:t xml:space="preserve"> </w:t>
            </w:r>
            <w:r w:rsidR="00067E89">
              <w:rPr>
                <w:rStyle w:val="QuoteChar"/>
                <w:i/>
                <w:iCs/>
              </w:rPr>
              <w:t>the weekend of fun</w:t>
            </w:r>
            <w:r w:rsidR="00204B70">
              <w:rPr>
                <w:rStyle w:val="QuoteChar"/>
                <w:i/>
                <w:iCs/>
              </w:rPr>
              <w:t xml:space="preserve"> events. </w:t>
            </w:r>
            <w:r w:rsidR="00746B0B">
              <w:rPr>
                <w:rStyle w:val="QuoteChar"/>
                <w:i/>
                <w:iCs/>
              </w:rPr>
              <w:t xml:space="preserve">OPEN to the public. It’s our </w:t>
            </w:r>
            <w:r w:rsidR="00067E89">
              <w:rPr>
                <w:rStyle w:val="QuoteChar"/>
                <w:i/>
                <w:iCs/>
              </w:rPr>
              <w:t xml:space="preserve"> way to say thank you</w:t>
            </w:r>
            <w:r w:rsidR="002422E0">
              <w:rPr>
                <w:rStyle w:val="QuoteChar"/>
                <w:i/>
                <w:iCs/>
              </w:rPr>
              <w:t>,</w:t>
            </w:r>
            <w:r w:rsidR="00204B70">
              <w:rPr>
                <w:rStyle w:val="QuoteChar"/>
                <w:i/>
                <w:iCs/>
              </w:rPr>
              <w:t xml:space="preserve"> Bay View! </w:t>
            </w:r>
          </w:p>
          <w:p w14:paraId="356F5FEC" w14:textId="7DF0A2DC" w:rsidR="007304C5" w:rsidRDefault="007304C5" w:rsidP="00204B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Events throughout the day!!</w:t>
            </w:r>
          </w:p>
          <w:p w14:paraId="270FFF7F" w14:textId="5A366ECB" w:rsidR="00746B0B" w:rsidRPr="00067E89" w:rsidRDefault="00746B0B" w:rsidP="00204B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SATURDAY, Aug. 29th</w:t>
            </w:r>
          </w:p>
          <w:p w14:paraId="3C816E9B" w14:textId="77777777" w:rsidR="00204B70" w:rsidRPr="00067E89" w:rsidRDefault="00204B70" w:rsidP="00204B70">
            <w:pPr>
              <w:rPr>
                <w:b/>
                <w:sz w:val="22"/>
                <w:szCs w:val="22"/>
              </w:rPr>
            </w:pPr>
            <w:r w:rsidRPr="00067E89">
              <w:rPr>
                <w:b/>
                <w:sz w:val="22"/>
                <w:szCs w:val="22"/>
              </w:rPr>
              <w:t>9 am – walking tour</w:t>
            </w:r>
          </w:p>
          <w:p w14:paraId="383B8CDB" w14:textId="4991C204" w:rsidR="00204B70" w:rsidRPr="00432A21" w:rsidRDefault="00204B70" w:rsidP="00204B70">
            <w:pPr>
              <w:rPr>
                <w:b/>
                <w:sz w:val="22"/>
                <w:szCs w:val="22"/>
              </w:rPr>
            </w:pPr>
            <w:r w:rsidRPr="00067E89">
              <w:rPr>
                <w:b/>
                <w:sz w:val="22"/>
                <w:szCs w:val="22"/>
              </w:rPr>
              <w:t xml:space="preserve">Noon </w:t>
            </w:r>
            <w:r w:rsidR="00067E89" w:rsidRPr="00067E89">
              <w:rPr>
                <w:b/>
                <w:sz w:val="22"/>
                <w:szCs w:val="22"/>
              </w:rPr>
              <w:t>–</w:t>
            </w:r>
            <w:r w:rsidRPr="00067E89">
              <w:rPr>
                <w:b/>
                <w:sz w:val="22"/>
                <w:szCs w:val="22"/>
              </w:rPr>
              <w:t xml:space="preserve"> </w:t>
            </w:r>
            <w:r w:rsidR="00067E89" w:rsidRPr="00067E89">
              <w:rPr>
                <w:b/>
                <w:sz w:val="22"/>
                <w:szCs w:val="22"/>
              </w:rPr>
              <w:t xml:space="preserve">6 pm – </w:t>
            </w:r>
            <w:r w:rsidR="00067E89">
              <w:rPr>
                <w:b/>
                <w:sz w:val="22"/>
                <w:szCs w:val="22"/>
              </w:rPr>
              <w:t xml:space="preserve">lawn party, </w:t>
            </w:r>
            <w:r w:rsidR="00067E89" w:rsidRPr="00067E89">
              <w:rPr>
                <w:b/>
                <w:sz w:val="22"/>
                <w:szCs w:val="22"/>
              </w:rPr>
              <w:t>food and beverages</w:t>
            </w:r>
            <w:r w:rsidR="00067E89">
              <w:rPr>
                <w:sz w:val="22"/>
                <w:szCs w:val="22"/>
              </w:rPr>
              <w:t>,</w:t>
            </w:r>
            <w:r w:rsidR="00067E89" w:rsidRPr="00067E89">
              <w:rPr>
                <w:sz w:val="22"/>
                <w:szCs w:val="22"/>
              </w:rPr>
              <w:t xml:space="preserve"> </w:t>
            </w:r>
            <w:r w:rsidR="00067E89" w:rsidRPr="00432A21">
              <w:rPr>
                <w:b/>
                <w:sz w:val="22"/>
                <w:szCs w:val="22"/>
              </w:rPr>
              <w:t>vintage hat collection, ice cream social, children’s activities</w:t>
            </w:r>
            <w:r w:rsidR="00432A21" w:rsidRPr="00432A21">
              <w:rPr>
                <w:b/>
                <w:sz w:val="22"/>
                <w:szCs w:val="22"/>
              </w:rPr>
              <w:t xml:space="preserve"> and more . . .</w:t>
            </w:r>
          </w:p>
          <w:p w14:paraId="111C2745" w14:textId="77777777" w:rsidR="00067E89" w:rsidRDefault="00067E89" w:rsidP="00204B70">
            <w:pPr>
              <w:rPr>
                <w:b/>
                <w:sz w:val="22"/>
                <w:szCs w:val="22"/>
              </w:rPr>
            </w:pPr>
            <w:r w:rsidRPr="00067E89">
              <w:rPr>
                <w:b/>
                <w:sz w:val="22"/>
                <w:szCs w:val="22"/>
              </w:rPr>
              <w:t>6 – 8 pm – reception and musical performance by Robin Pluer</w:t>
            </w:r>
            <w:r>
              <w:rPr>
                <w:b/>
                <w:sz w:val="22"/>
                <w:szCs w:val="22"/>
              </w:rPr>
              <w:t>.</w:t>
            </w:r>
          </w:p>
          <w:p w14:paraId="77CCE772" w14:textId="33F99726" w:rsidR="00432A21" w:rsidRDefault="00432A21" w:rsidP="00204B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Vintage attire is appropriate!!</w:t>
            </w:r>
          </w:p>
          <w:p w14:paraId="6C9038A7" w14:textId="77777777" w:rsidR="009A5560" w:rsidRDefault="009A5560" w:rsidP="00204B7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Check our website for details:</w:t>
            </w:r>
          </w:p>
          <w:p w14:paraId="7FA8E3F1" w14:textId="27F5C720" w:rsidR="009A5560" w:rsidRPr="00067E89" w:rsidRDefault="009A5560" w:rsidP="00204B7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www.bayviewhistoricalsociety.org</w:t>
            </w:r>
          </w:p>
        </w:tc>
        <w:tc>
          <w:tcPr>
            <w:tcW w:w="360" w:type="dxa"/>
          </w:tcPr>
          <w:p w14:paraId="0D3DA431" w14:textId="5893A987" w:rsidR="00013D7C" w:rsidRDefault="00204B70">
            <w:r>
              <w:t>!</w:t>
            </w:r>
          </w:p>
        </w:tc>
        <w:tc>
          <w:tcPr>
            <w:tcW w:w="360" w:type="dxa"/>
          </w:tcPr>
          <w:p w14:paraId="10D0A739" w14:textId="77777777" w:rsidR="00013D7C" w:rsidRDefault="00013D7C"/>
        </w:tc>
        <w:tc>
          <w:tcPr>
            <w:tcW w:w="3958" w:type="dxa"/>
          </w:tcPr>
          <w:sdt>
            <w:sdtPr>
              <w:id w:val="1665123103"/>
              <w:picture/>
            </w:sdtPr>
            <w:sdtEndPr/>
            <w:sdtContent>
              <w:p w14:paraId="2FABEAC2" w14:textId="77777777" w:rsidR="00013D7C" w:rsidRDefault="00BE0542">
                <w:r>
                  <w:rPr>
                    <w:noProof/>
                    <w:lang w:eastAsia="en-US"/>
                  </w:rPr>
                  <w:drawing>
                    <wp:inline distT="0" distB="0" distL="0" distR="0" wp14:anchorId="4930DB65" wp14:editId="0384D4F8">
                      <wp:extent cx="2438400" cy="1828800"/>
                      <wp:effectExtent l="0" t="0" r="0" b="0"/>
                      <wp:docPr id="12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159DF07" w14:textId="0D8C9767" w:rsidR="00013D7C" w:rsidRDefault="00204B70">
            <w:pPr>
              <w:pStyle w:val="Caption"/>
            </w:pPr>
            <w:r>
              <w:t>July 4</w:t>
            </w:r>
            <w:r w:rsidRPr="00204B70">
              <w:rPr>
                <w:vertAlign w:val="superscript"/>
              </w:rPr>
              <w:t>th</w:t>
            </w:r>
            <w:r>
              <w:t xml:space="preserve"> Parade -Humboldt Park </w:t>
            </w:r>
          </w:p>
          <w:p w14:paraId="092854BD" w14:textId="77777777" w:rsidR="00013D7C" w:rsidRPr="007D6BA8" w:rsidRDefault="00204B70" w:rsidP="00204B70">
            <w:pPr>
              <w:rPr>
                <w:b/>
                <w:sz w:val="22"/>
                <w:szCs w:val="22"/>
              </w:rPr>
            </w:pPr>
            <w:r w:rsidRPr="007D6BA8">
              <w:rPr>
                <w:b/>
                <w:sz w:val="22"/>
                <w:szCs w:val="22"/>
              </w:rPr>
              <w:t>Members enjoy benefits:</w:t>
            </w:r>
          </w:p>
          <w:p w14:paraId="6FBCC29E" w14:textId="49E83451" w:rsidR="00432A21" w:rsidRDefault="00432A21" w:rsidP="00204B70">
            <w:r>
              <w:t>Access to historical archives and research</w:t>
            </w:r>
          </w:p>
          <w:p w14:paraId="725DC4BE" w14:textId="77741052" w:rsidR="007D6BA8" w:rsidRDefault="007D6BA8" w:rsidP="00204B70">
            <w:r>
              <w:t>Activities for families and kids</w:t>
            </w:r>
          </w:p>
          <w:p w14:paraId="09882EA8" w14:textId="5AA66161" w:rsidR="00432A21" w:rsidRDefault="00432A21" w:rsidP="00432A21">
            <w:r>
              <w:t>Community events: Gallery Nights, Doors Open, Avalon Theater, BV classic Bike Race, BV Music Festival, SS Frolics, Farmer’s Market</w:t>
            </w:r>
            <w:r w:rsidR="007D6BA8">
              <w:t>,  4</w:t>
            </w:r>
            <w:r w:rsidR="007D6BA8" w:rsidRPr="007D6BA8">
              <w:rPr>
                <w:vertAlign w:val="superscript"/>
              </w:rPr>
              <w:t>th</w:t>
            </w:r>
            <w:r w:rsidR="007D6BA8">
              <w:t xml:space="preserve"> of July Parade and celebrations</w:t>
            </w:r>
          </w:p>
          <w:p w14:paraId="5120EEB9" w14:textId="247CFB2E" w:rsidR="00432A21" w:rsidRDefault="00432A21" w:rsidP="00432A21">
            <w:r>
              <w:t>Discounts and specials from local businesses</w:t>
            </w:r>
          </w:p>
          <w:p w14:paraId="548EE7E5" w14:textId="55C5B273" w:rsidR="002422E0" w:rsidRDefault="002422E0" w:rsidP="00432A21">
            <w:r>
              <w:t>Historic Beulah Brinton House as our home</w:t>
            </w:r>
          </w:p>
          <w:p w14:paraId="35A8DCB4" w14:textId="568690A0" w:rsidR="00432A21" w:rsidRDefault="00432A21" w:rsidP="00204B70">
            <w:r>
              <w:t>Opportunities to learn and be fascinated with local history</w:t>
            </w:r>
          </w:p>
          <w:p w14:paraId="10BBFBA7" w14:textId="2018CC2E" w:rsidR="007D6BA8" w:rsidRDefault="007D6BA8" w:rsidP="00204B70">
            <w:r>
              <w:t>Programs and experiences with many interesting people and places</w:t>
            </w:r>
          </w:p>
          <w:p w14:paraId="036722C5" w14:textId="179BF190" w:rsidR="00432A21" w:rsidRDefault="00432A21" w:rsidP="00204B70">
            <w:r>
              <w:t>Volunteer</w:t>
            </w:r>
            <w:r w:rsidR="00CA5779">
              <w:t xml:space="preserve">ing and </w:t>
            </w:r>
            <w:r w:rsidR="002422E0">
              <w:t>connection</w:t>
            </w:r>
            <w:r>
              <w:t xml:space="preserve"> to a community that cares</w:t>
            </w:r>
          </w:p>
          <w:p w14:paraId="0C2D5AB8" w14:textId="77777777" w:rsidR="00432A21" w:rsidRDefault="00432A21" w:rsidP="00204B70"/>
          <w:p w14:paraId="21877767" w14:textId="77777777" w:rsidR="00432A21" w:rsidRDefault="00432A21" w:rsidP="00204B70"/>
          <w:p w14:paraId="78A3AA54" w14:textId="29B23BB2" w:rsidR="00432A21" w:rsidRDefault="00432A21" w:rsidP="00204B70"/>
        </w:tc>
      </w:tr>
    </w:tbl>
    <w:p w14:paraId="240AAD63" w14:textId="26AD8E79" w:rsidR="00013D7C" w:rsidRDefault="00013D7C">
      <w:pPr>
        <w:pStyle w:val="NoSpacing"/>
      </w:pPr>
    </w:p>
    <w:sectPr w:rsidR="00013D7C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0FD"/>
    <w:rsid w:val="00013D7C"/>
    <w:rsid w:val="00067E89"/>
    <w:rsid w:val="000C4EC0"/>
    <w:rsid w:val="000D0B06"/>
    <w:rsid w:val="00101167"/>
    <w:rsid w:val="00204B70"/>
    <w:rsid w:val="002422E0"/>
    <w:rsid w:val="00256DEA"/>
    <w:rsid w:val="00432A21"/>
    <w:rsid w:val="004E02CB"/>
    <w:rsid w:val="005740FD"/>
    <w:rsid w:val="005A22CA"/>
    <w:rsid w:val="005F063B"/>
    <w:rsid w:val="007304C5"/>
    <w:rsid w:val="00746B0B"/>
    <w:rsid w:val="007D6BA8"/>
    <w:rsid w:val="007F2BEB"/>
    <w:rsid w:val="008F63C6"/>
    <w:rsid w:val="00900055"/>
    <w:rsid w:val="0092437C"/>
    <w:rsid w:val="009A5560"/>
    <w:rsid w:val="00A953E9"/>
    <w:rsid w:val="00B47E56"/>
    <w:rsid w:val="00BA734B"/>
    <w:rsid w:val="00BB73A6"/>
    <w:rsid w:val="00BD0715"/>
    <w:rsid w:val="00BE0542"/>
    <w:rsid w:val="00CA5779"/>
    <w:rsid w:val="00E74DAE"/>
    <w:rsid w:val="00EB2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2C14DD"/>
  <w15:chartTrackingRefBased/>
  <w15:docId w15:val="{45517561-570A-4BAE-82E9-9F74D3756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styleId="Hyperlink">
    <w:name w:val="Hyperlink"/>
    <w:basedOn w:val="DefaultParagraphFont"/>
    <w:uiPriority w:val="99"/>
    <w:unhideWhenUsed/>
    <w:rsid w:val="007F2BEB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hyperlink" Target="http://www.bayviewhistoricalsociety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sa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8A437BDD56247CAB725DB1FAA3F1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62C077-2F5F-4046-BC5E-DA027CF60B0F}"/>
      </w:docPartPr>
      <w:docPartBody>
        <w:p w:rsidR="00FC5F16" w:rsidRDefault="0022536B">
          <w:pPr>
            <w:pStyle w:val="08A437BDD56247CAB725DB1FAA3F190A"/>
          </w:pPr>
          <w:r>
            <w:t>[Company Name]</w:t>
          </w:r>
        </w:p>
      </w:docPartBody>
    </w:docPart>
    <w:docPart>
      <w:docPartPr>
        <w:name w:val="A15B13F630AD4ED7A09182743FA95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78033-4503-4808-9D6B-DAC88575AC61}"/>
      </w:docPartPr>
      <w:docPartBody>
        <w:p w:rsidR="00FC5F16" w:rsidRDefault="0022536B" w:rsidP="0022536B">
          <w:pPr>
            <w:pStyle w:val="A15B13F630AD4ED7A09182743FA953CD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36B"/>
    <w:rsid w:val="0022536B"/>
    <w:rsid w:val="00FC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C38BDAC51394CA3B44758A5AC0C1665">
    <w:name w:val="7C38BDAC51394CA3B44758A5AC0C1665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E803C09C2AF7427589B0B6BBA5FAF6EE">
    <w:name w:val="E803C09C2AF7427589B0B6BBA5FAF6EE"/>
  </w:style>
  <w:style w:type="paragraph" w:customStyle="1" w:styleId="1D534604A5B748DB968563D6F6A0ADCB">
    <w:name w:val="1D534604A5B748DB968563D6F6A0ADCB"/>
  </w:style>
  <w:style w:type="paragraph" w:customStyle="1" w:styleId="2915A729FAD345E0B7DE93F95E63BBD6">
    <w:name w:val="2915A729FAD345E0B7DE93F95E63BBD6"/>
  </w:style>
  <w:style w:type="paragraph" w:customStyle="1" w:styleId="A754331837DF490BB36585AC5D4C887B">
    <w:name w:val="A754331837DF490BB36585AC5D4C887B"/>
  </w:style>
  <w:style w:type="paragraph" w:customStyle="1" w:styleId="CB4B0EDE47604630AE66E235057A5A6B">
    <w:name w:val="CB4B0EDE47604630AE66E235057A5A6B"/>
  </w:style>
  <w:style w:type="paragraph" w:customStyle="1" w:styleId="08A437BDD56247CAB725DB1FAA3F190A">
    <w:name w:val="08A437BDD56247CAB725DB1FAA3F190A"/>
  </w:style>
  <w:style w:type="paragraph" w:customStyle="1" w:styleId="4A72F099BC5E472EA3B98EF8A6654FE6">
    <w:name w:val="4A72F099BC5E472EA3B98EF8A6654FE6"/>
  </w:style>
  <w:style w:type="paragraph" w:customStyle="1" w:styleId="12E56F43AF88431B875ACD51440552A6">
    <w:name w:val="12E56F43AF88431B875ACD51440552A6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4C24E62FD1644E068F02A66DBE846B1D">
    <w:name w:val="4C24E62FD1644E068F02A66DBE846B1D"/>
  </w:style>
  <w:style w:type="paragraph" w:customStyle="1" w:styleId="17EB76249F514737997B2ECA1099731C">
    <w:name w:val="17EB76249F514737997B2ECA1099731C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00A393B27A11439C92DD73F1D789D034">
    <w:name w:val="00A393B27A11439C92DD73F1D789D034"/>
  </w:style>
  <w:style w:type="paragraph" w:customStyle="1" w:styleId="5251F5689B994B30B40E957499ADEF46">
    <w:name w:val="5251F5689B994B30B40E957499ADEF46"/>
  </w:style>
  <w:style w:type="paragraph" w:customStyle="1" w:styleId="9CD3D34629DB40479A56C2A36F1BFDB2">
    <w:name w:val="9CD3D34629DB40479A56C2A36F1BFDB2"/>
    <w:rsid w:val="0022536B"/>
  </w:style>
  <w:style w:type="paragraph" w:customStyle="1" w:styleId="9B1B9D7FB4A642C6951AD6057D888A97">
    <w:name w:val="9B1B9D7FB4A642C6951AD6057D888A97"/>
    <w:rsid w:val="0022536B"/>
  </w:style>
  <w:style w:type="paragraph" w:customStyle="1" w:styleId="3035189B76E44875BAB61A86F4D02596">
    <w:name w:val="3035189B76E44875BAB61A86F4D02596"/>
    <w:rsid w:val="0022536B"/>
  </w:style>
  <w:style w:type="paragraph" w:customStyle="1" w:styleId="A15B13F630AD4ED7A09182743FA953CD">
    <w:name w:val="A15B13F630AD4ED7A09182743FA953CD"/>
    <w:rsid w:val="0022536B"/>
  </w:style>
  <w:style w:type="paragraph" w:customStyle="1" w:styleId="F54F654DA77B484B981A7D68483CF297">
    <w:name w:val="F54F654DA77B484B981A7D68483CF297"/>
    <w:rsid w:val="002253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319</TotalTime>
  <Pages>2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Bay view historical society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Ballje</dc:creator>
  <cp:keywords/>
  <cp:lastModifiedBy>Susan Ballje</cp:lastModifiedBy>
  <cp:revision>16</cp:revision>
  <cp:lastPrinted>2015-06-30T18:42:00Z</cp:lastPrinted>
  <dcterms:created xsi:type="dcterms:W3CDTF">2015-06-30T13:47:00Z</dcterms:created>
  <dcterms:modified xsi:type="dcterms:W3CDTF">2015-07-08T19:03:00Z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